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DCA" w:rsidRPr="002A0A17" w:rsidRDefault="004E2DCA" w:rsidP="004E2DCA">
      <w:pPr>
        <w:pStyle w:val="NormalWeb"/>
        <w:jc w:val="center"/>
        <w:rPr>
          <w:rFonts w:asciiTheme="minorHAnsi" w:hAnsiTheme="minorHAnsi"/>
          <w:b/>
          <w:bCs/>
          <w:color w:val="000000"/>
          <w:sz w:val="27"/>
          <w:szCs w:val="27"/>
          <w:u w:val="single"/>
        </w:rPr>
      </w:pPr>
      <w:r w:rsidRPr="002A0A17">
        <w:rPr>
          <w:rFonts w:asciiTheme="minorHAnsi" w:hAnsiTheme="minorHAnsi"/>
          <w:b/>
          <w:bCs/>
          <w:color w:val="000000"/>
          <w:sz w:val="27"/>
          <w:szCs w:val="27"/>
          <w:u w:val="single"/>
        </w:rPr>
        <w:t>Topography Activity</w:t>
      </w:r>
    </w:p>
    <w:p w:rsidR="001135F1" w:rsidRPr="002A0A17" w:rsidRDefault="001135F1" w:rsidP="001135F1">
      <w:pPr>
        <w:pStyle w:val="NormalWeb"/>
        <w:rPr>
          <w:rFonts w:asciiTheme="minorHAnsi" w:hAnsiTheme="minorHAnsi"/>
          <w:color w:val="000000"/>
          <w:sz w:val="27"/>
          <w:szCs w:val="27"/>
        </w:rPr>
      </w:pPr>
      <w:r w:rsidRPr="002A0A17">
        <w:rPr>
          <w:rFonts w:asciiTheme="minorHAnsi" w:hAnsiTheme="minorHAnsi"/>
          <w:b/>
          <w:bCs/>
          <w:color w:val="000000"/>
          <w:sz w:val="27"/>
          <w:szCs w:val="27"/>
          <w:u w:val="single"/>
        </w:rPr>
        <w:t>Vocabulary</w:t>
      </w:r>
      <w:r w:rsidRPr="002A0A17">
        <w:rPr>
          <w:rFonts w:asciiTheme="minorHAnsi" w:hAnsiTheme="minorHAnsi"/>
          <w:color w:val="000000"/>
          <w:sz w:val="27"/>
          <w:szCs w:val="27"/>
        </w:rPr>
        <w:t>:</w:t>
      </w:r>
      <w:r w:rsidR="00681A2E" w:rsidRPr="002A0A17">
        <w:rPr>
          <w:rFonts w:asciiTheme="minorHAnsi" w:hAnsiTheme="minorHAnsi"/>
          <w:color w:val="000000"/>
          <w:sz w:val="27"/>
          <w:szCs w:val="27"/>
        </w:rPr>
        <w:t xml:space="preserve"> Define the following terms:</w:t>
      </w:r>
    </w:p>
    <w:p w:rsidR="00681A2E" w:rsidRPr="002A0A17" w:rsidRDefault="001135F1" w:rsidP="00681A2E">
      <w:pPr>
        <w:pStyle w:val="NormalWeb"/>
        <w:numPr>
          <w:ilvl w:val="0"/>
          <w:numId w:val="1"/>
        </w:numPr>
        <w:rPr>
          <w:rFonts w:asciiTheme="minorHAnsi" w:hAnsiTheme="minorHAnsi"/>
          <w:color w:val="000000"/>
          <w:sz w:val="27"/>
          <w:szCs w:val="27"/>
        </w:rPr>
      </w:pPr>
      <w:r w:rsidRPr="002A0A17">
        <w:rPr>
          <w:rFonts w:asciiTheme="minorHAnsi" w:hAnsiTheme="minorHAnsi"/>
          <w:color w:val="000000"/>
          <w:sz w:val="27"/>
          <w:szCs w:val="27"/>
        </w:rPr>
        <w:t xml:space="preserve">topography </w:t>
      </w:r>
      <w:r w:rsidR="0025600C" w:rsidRPr="002A0A17">
        <w:rPr>
          <w:rFonts w:asciiTheme="minorHAnsi" w:hAnsiTheme="minorHAnsi"/>
          <w:color w:val="000000"/>
          <w:sz w:val="27"/>
          <w:szCs w:val="27"/>
        </w:rPr>
        <w:t>–</w:t>
      </w:r>
      <w:r w:rsidRPr="002A0A17">
        <w:rPr>
          <w:rFonts w:asciiTheme="minorHAnsi" w:hAnsiTheme="minorHAnsi"/>
          <w:color w:val="000000"/>
          <w:sz w:val="27"/>
          <w:szCs w:val="27"/>
        </w:rPr>
        <w:t xml:space="preserve"> </w:t>
      </w:r>
      <w:r w:rsidR="00681A2E" w:rsidRPr="002A0A17">
        <w:rPr>
          <w:rFonts w:asciiTheme="minorHAnsi" w:hAnsiTheme="minorHAnsi"/>
          <w:color w:val="000000"/>
          <w:sz w:val="27"/>
          <w:szCs w:val="27"/>
        </w:rPr>
        <w:br/>
      </w:r>
    </w:p>
    <w:p w:rsidR="001135F1" w:rsidRPr="002A0A17" w:rsidRDefault="001135F1" w:rsidP="001135F1">
      <w:pPr>
        <w:pStyle w:val="NormalWeb"/>
        <w:numPr>
          <w:ilvl w:val="0"/>
          <w:numId w:val="1"/>
        </w:numPr>
        <w:rPr>
          <w:rFonts w:asciiTheme="minorHAnsi" w:hAnsiTheme="minorHAnsi"/>
          <w:color w:val="000000"/>
          <w:sz w:val="27"/>
          <w:szCs w:val="27"/>
        </w:rPr>
      </w:pPr>
      <w:r w:rsidRPr="002A0A17">
        <w:rPr>
          <w:rFonts w:asciiTheme="minorHAnsi" w:hAnsiTheme="minorHAnsi"/>
          <w:color w:val="000000"/>
          <w:sz w:val="27"/>
          <w:szCs w:val="27"/>
        </w:rPr>
        <w:t xml:space="preserve">elevation - </w:t>
      </w:r>
      <w:r w:rsidR="00681A2E" w:rsidRPr="002A0A17">
        <w:rPr>
          <w:rFonts w:asciiTheme="minorHAnsi" w:hAnsiTheme="minorHAnsi"/>
          <w:color w:val="000000"/>
          <w:sz w:val="27"/>
          <w:szCs w:val="27"/>
        </w:rPr>
        <w:br/>
      </w:r>
    </w:p>
    <w:p w:rsidR="001135F1" w:rsidRPr="002A0A17" w:rsidRDefault="001135F1" w:rsidP="001135F1">
      <w:pPr>
        <w:pStyle w:val="NormalWeb"/>
        <w:numPr>
          <w:ilvl w:val="0"/>
          <w:numId w:val="1"/>
        </w:numPr>
        <w:rPr>
          <w:rFonts w:asciiTheme="minorHAnsi" w:hAnsiTheme="minorHAnsi"/>
          <w:color w:val="000000"/>
          <w:sz w:val="27"/>
          <w:szCs w:val="27"/>
        </w:rPr>
      </w:pPr>
      <w:r w:rsidRPr="002A0A17">
        <w:rPr>
          <w:rFonts w:asciiTheme="minorHAnsi" w:hAnsiTheme="minorHAnsi"/>
          <w:color w:val="000000"/>
          <w:sz w:val="27"/>
          <w:szCs w:val="27"/>
        </w:rPr>
        <w:t xml:space="preserve">bench mark - </w:t>
      </w:r>
      <w:r w:rsidR="00681A2E" w:rsidRPr="002A0A17">
        <w:rPr>
          <w:rFonts w:asciiTheme="minorHAnsi" w:hAnsiTheme="minorHAnsi"/>
          <w:color w:val="000000"/>
          <w:sz w:val="27"/>
          <w:szCs w:val="27"/>
        </w:rPr>
        <w:br/>
      </w:r>
    </w:p>
    <w:p w:rsidR="001135F1" w:rsidRPr="002A0A17" w:rsidRDefault="001135F1" w:rsidP="001135F1">
      <w:pPr>
        <w:pStyle w:val="NormalWeb"/>
        <w:numPr>
          <w:ilvl w:val="0"/>
          <w:numId w:val="1"/>
        </w:numPr>
        <w:rPr>
          <w:rFonts w:asciiTheme="minorHAnsi" w:hAnsiTheme="minorHAnsi"/>
          <w:color w:val="000000"/>
          <w:sz w:val="27"/>
          <w:szCs w:val="27"/>
        </w:rPr>
      </w:pPr>
      <w:r w:rsidRPr="002A0A17">
        <w:rPr>
          <w:rFonts w:asciiTheme="minorHAnsi" w:hAnsiTheme="minorHAnsi"/>
          <w:color w:val="000000"/>
          <w:sz w:val="27"/>
          <w:szCs w:val="27"/>
        </w:rPr>
        <w:t xml:space="preserve">contour line - </w:t>
      </w:r>
      <w:r w:rsidR="00681A2E" w:rsidRPr="002A0A17">
        <w:rPr>
          <w:rFonts w:asciiTheme="minorHAnsi" w:hAnsiTheme="minorHAnsi"/>
          <w:color w:val="000000"/>
          <w:sz w:val="27"/>
          <w:szCs w:val="27"/>
        </w:rPr>
        <w:br/>
      </w:r>
    </w:p>
    <w:p w:rsidR="001135F1" w:rsidRPr="002A0A17" w:rsidRDefault="001135F1" w:rsidP="001135F1">
      <w:pPr>
        <w:pStyle w:val="NormalWeb"/>
        <w:numPr>
          <w:ilvl w:val="0"/>
          <w:numId w:val="1"/>
        </w:numPr>
        <w:rPr>
          <w:rFonts w:asciiTheme="minorHAnsi" w:hAnsiTheme="minorHAnsi"/>
          <w:color w:val="000000"/>
          <w:sz w:val="27"/>
          <w:szCs w:val="27"/>
        </w:rPr>
      </w:pPr>
      <w:r w:rsidRPr="002A0A17">
        <w:rPr>
          <w:rFonts w:asciiTheme="minorHAnsi" w:hAnsiTheme="minorHAnsi"/>
          <w:color w:val="000000"/>
          <w:sz w:val="27"/>
          <w:szCs w:val="27"/>
        </w:rPr>
        <w:t>contour line interval -</w:t>
      </w:r>
    </w:p>
    <w:p w:rsidR="001135F1" w:rsidRPr="002A0A17" w:rsidRDefault="00A13001" w:rsidP="001135F1">
      <w:pPr>
        <w:pStyle w:val="NormalWeb"/>
        <w:rPr>
          <w:rFonts w:asciiTheme="minorHAnsi" w:hAnsiTheme="minorHAnsi"/>
          <w:color w:val="000000"/>
          <w:sz w:val="27"/>
          <w:szCs w:val="27"/>
          <w:u w:val="single"/>
          <w:shd w:val="clear" w:color="auto" w:fill="FFFFFF"/>
        </w:rPr>
      </w:pPr>
      <w:r w:rsidRPr="002A0A17">
        <w:rPr>
          <w:rFonts w:asciiTheme="minorHAnsi" w:hAnsiTheme="minorHAnsi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33020</wp:posOffset>
            </wp:positionV>
            <wp:extent cx="6560185" cy="6419850"/>
            <wp:effectExtent l="19050" t="0" r="0" b="0"/>
            <wp:wrapTight wrapText="bothSides">
              <wp:wrapPolygon edited="0">
                <wp:start x="-63" y="0"/>
                <wp:lineTo x="-63" y="21536"/>
                <wp:lineTo x="21577" y="21536"/>
                <wp:lineTo x="21577" y="0"/>
                <wp:lineTo x="-63" y="0"/>
              </wp:wrapPolygon>
            </wp:wrapTight>
            <wp:docPr id="6" name="Picture 1" descr="http://www.sir-ray.com/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r-ray.com/MapA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5F1" w:rsidRPr="002A0A17" w:rsidRDefault="001135F1" w:rsidP="0088681B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</w:rPr>
        <w:br w:type="textWrapping" w:clear="all"/>
      </w:r>
      <w:r w:rsidRPr="002A0A17">
        <w:rPr>
          <w:rFonts w:asciiTheme="minorHAnsi" w:hAnsiTheme="minorHAnsi"/>
          <w:color w:val="000000"/>
          <w:sz w:val="27"/>
          <w:szCs w:val="27"/>
          <w:u w:val="single"/>
          <w:shd w:val="clear" w:color="auto" w:fill="FFFFFF"/>
        </w:rPr>
        <w:lastRenderedPageBreak/>
        <w:t>Questions</w:t>
      </w: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:</w:t>
      </w:r>
    </w:p>
    <w:p w:rsidR="001135F1" w:rsidRPr="002A0A17" w:rsidRDefault="001135F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1. What is the exact elevation of the following points?</w:t>
      </w:r>
    </w:p>
    <w:p w:rsidR="001135F1" w:rsidRPr="002A0A17" w:rsidRDefault="001135F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        </w:t>
      </w:r>
      <w:proofErr w:type="gramStart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a</w:t>
      </w:r>
      <w:proofErr w:type="gramEnd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. point A = _____ meters        b. point E = _____ meters</w:t>
      </w:r>
    </w:p>
    <w:p w:rsidR="001135F1" w:rsidRPr="002A0A17" w:rsidRDefault="001135F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2. What is the approximate elevation of the following points?</w:t>
      </w:r>
    </w:p>
    <w:p w:rsidR="001135F1" w:rsidRPr="002A0A17" w:rsidRDefault="001135F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        </w:t>
      </w:r>
      <w:proofErr w:type="gramStart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a</w:t>
      </w:r>
      <w:proofErr w:type="gramEnd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. point C = _____ meters        b. point F = _____ meters</w:t>
      </w:r>
    </w:p>
    <w:p w:rsidR="001135F1" w:rsidRPr="002A0A17" w:rsidRDefault="001135F1" w:rsidP="001135F1">
      <w:pPr>
        <w:pStyle w:val="NormalWeb"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3. Explain why you can determine the exact elevation for points A and E but only approximate elevations for points C and F.</w:t>
      </w:r>
    </w:p>
    <w:p w:rsidR="00A13001" w:rsidRPr="002A0A17" w:rsidRDefault="00A1300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</w:p>
    <w:p w:rsidR="001135F1" w:rsidRPr="002A0A17" w:rsidRDefault="001135F1" w:rsidP="001135F1">
      <w:pPr>
        <w:pStyle w:val="NormalWeb"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4. How many hills are shown on the map?</w:t>
      </w:r>
      <w:r w:rsidR="00681A2E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 What letters are they?  How high are they?</w:t>
      </w:r>
    </w:p>
    <w:p w:rsidR="00A13001" w:rsidRPr="002A0A17" w:rsidRDefault="00A1300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</w:p>
    <w:p w:rsidR="001135F1" w:rsidRPr="002A0A17" w:rsidRDefault="001135F1" w:rsidP="001135F1">
      <w:pPr>
        <w:pStyle w:val="NormalWeb"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5. In which direction is the </w:t>
      </w:r>
      <w:proofErr w:type="spellStart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Ert</w:t>
      </w:r>
      <w:proofErr w:type="spellEnd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River flowing?</w:t>
      </w:r>
      <w:r w:rsidR="00681A2E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 How do you know?</w:t>
      </w:r>
    </w:p>
    <w:p w:rsidR="00A13001" w:rsidRPr="002A0A17" w:rsidRDefault="00A1300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</w:p>
    <w:p w:rsidR="001135F1" w:rsidRPr="002A0A17" w:rsidRDefault="001135F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6. Which of the following points have the same elevation?</w:t>
      </w:r>
    </w:p>
    <w:p w:rsidR="001135F1" w:rsidRPr="002A0A17" w:rsidRDefault="001135F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        </w:t>
      </w:r>
      <w:proofErr w:type="gramStart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a</w:t>
      </w:r>
      <w:proofErr w:type="gramEnd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. points A &amp; B        b. points E &amp; A        c. points C &amp; D        d. points F &amp; C</w:t>
      </w:r>
    </w:p>
    <w:p w:rsidR="00A13001" w:rsidRPr="002A0A17" w:rsidRDefault="001135F1" w:rsidP="001135F1">
      <w:pPr>
        <w:pStyle w:val="NormalWeb"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7. Draw an island approximately 1.5 km long and 1.0 km wide.  Draw it in </w:t>
      </w:r>
      <w:proofErr w:type="spellStart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Molen</w:t>
      </w:r>
      <w:proofErr w:type="spellEnd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Lake so that its longest dimension runs approximately north-south.</w:t>
      </w:r>
    </w:p>
    <w:p w:rsidR="001135F1" w:rsidRPr="002A0A17" w:rsidRDefault="001135F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8. Add a mountain with elevation between 120 to 130 meters to the northern end of the island.  Draw a lake on top of the mountain with a river flowing out of it in an easterly direction.</w:t>
      </w:r>
    </w:p>
    <w:p w:rsidR="001135F1" w:rsidRPr="002A0A17" w:rsidRDefault="001135F1" w:rsidP="001135F1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9. Add another mountain that has a depression on its top that is between 10 and 20 meters deep on the southern end of the island.</w:t>
      </w:r>
    </w:p>
    <w:p w:rsidR="00681A2E" w:rsidRPr="002A0A17" w:rsidRDefault="001135F1" w:rsidP="0088681B">
      <w:pPr>
        <w:pStyle w:val="NormalWeb"/>
        <w:rPr>
          <w:rFonts w:asciiTheme="minorHAnsi" w:hAnsiTheme="minorHAnsi"/>
          <w:color w:val="666666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10. Label all contour lines on the island in meters.</w:t>
      </w:r>
    </w:p>
    <w:p w:rsidR="00681A2E" w:rsidRPr="002A0A17" w:rsidRDefault="00A13001" w:rsidP="002D34D8">
      <w:pPr>
        <w:pStyle w:val="NormalWeb"/>
        <w:jc w:val="center"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4816475</wp:posOffset>
            </wp:positionV>
            <wp:extent cx="6453505" cy="4491990"/>
            <wp:effectExtent l="19050" t="0" r="4445" b="0"/>
            <wp:wrapTight wrapText="bothSides">
              <wp:wrapPolygon edited="0">
                <wp:start x="-64" y="0"/>
                <wp:lineTo x="-64" y="21527"/>
                <wp:lineTo x="21615" y="21527"/>
                <wp:lineTo x="21615" y="0"/>
                <wp:lineTo x="-64" y="0"/>
              </wp:wrapPolygon>
            </wp:wrapTight>
            <wp:docPr id="8" name="Picture 8" descr="http://www.sir-ray.com/IM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ir-ray.com/IMG_0001_NEW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44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A17">
        <w:rPr>
          <w:rFonts w:asciiTheme="minorHAnsi" w:hAnsiTheme="minorHAnsi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4742180</wp:posOffset>
            </wp:positionH>
            <wp:positionV relativeFrom="paragraph">
              <wp:posOffset>765175</wp:posOffset>
            </wp:positionV>
            <wp:extent cx="2094865" cy="1467485"/>
            <wp:effectExtent l="19050" t="0" r="635" b="0"/>
            <wp:wrapTight wrapText="bothSides">
              <wp:wrapPolygon edited="0">
                <wp:start x="-196" y="0"/>
                <wp:lineTo x="-196" y="21310"/>
                <wp:lineTo x="21607" y="21310"/>
                <wp:lineTo x="21607" y="0"/>
                <wp:lineTo x="-196" y="0"/>
              </wp:wrapPolygon>
            </wp:wrapTight>
            <wp:docPr id="9" name="Picture 9" descr="http://www.sir-ray.com/lege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ir-ray.com/legend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A17">
        <w:rPr>
          <w:rFonts w:asciiTheme="minorHAnsi" w:hAnsiTheme="minorHAnsi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457200</wp:posOffset>
            </wp:positionV>
            <wp:extent cx="4954905" cy="4359275"/>
            <wp:effectExtent l="19050" t="0" r="0" b="0"/>
            <wp:wrapTight wrapText="bothSides">
              <wp:wrapPolygon edited="0">
                <wp:start x="-83" y="0"/>
                <wp:lineTo x="-83" y="21521"/>
                <wp:lineTo x="21592" y="21521"/>
                <wp:lineTo x="21592" y="0"/>
                <wp:lineTo x="-83" y="0"/>
              </wp:wrapPolygon>
            </wp:wrapTight>
            <wp:docPr id="7" name="Picture 7" descr="http://www.sir-ray.com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r-ray.com/IMG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4D8" w:rsidRPr="002A0A17">
        <w:rPr>
          <w:rFonts w:asciiTheme="minorHAnsi" w:hAnsiTheme="minorHAnsi"/>
          <w:b/>
          <w:color w:val="000000"/>
          <w:sz w:val="27"/>
          <w:szCs w:val="27"/>
          <w:shd w:val="clear" w:color="auto" w:fill="FFFFFF"/>
        </w:rPr>
        <w:t>Topography Activity #2</w:t>
      </w:r>
      <w:r w:rsidR="0088681B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br w:type="page"/>
      </w:r>
      <w:r w:rsidR="00681A2E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lastRenderedPageBreak/>
        <w:t>QUESTIONS:</w:t>
      </w: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What is the highest elevation on the map?  What is the lowest elevation?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How many bench marks are there on the map?  What elevations do they mark?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What is the contour interval?</w:t>
      </w:r>
      <w:r w:rsidR="00A13001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_____________________</w:t>
      </w: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What is the highest contour line</w:t>
      </w:r>
      <w:proofErr w:type="gramStart"/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?</w:t>
      </w:r>
      <w:r w:rsidR="00A13001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_</w:t>
      </w:r>
      <w:proofErr w:type="gramEnd"/>
      <w:r w:rsidR="00A13001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_________________</w:t>
      </w: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Why are the contour lines closer together on one side of Outlook Hill?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In what directions do you find steep slopes on the map?</w:t>
      </w:r>
      <w:r w:rsidR="00681A2E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 How do you know they are steep?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Imagine you are traveling south on Route 1</w:t>
      </w:r>
      <w:r w:rsidR="00681A2E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(in red)</w:t>
      </w: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.  Describe the landscape and its changes as you travel along.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Study the brooks and rivers.  In which direction is each flowing?</w:t>
      </w:r>
      <w:r w:rsidR="00A13001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 How do you know?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Find Outlook Hill.  Which is its steepest side?  Draw a side view of the hill as seen from Clear Brook.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Describe the scenery you would see if you traveled around Atwater Pond in a boat.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Which stream flows into Atwater Pond?  Which stream flows out of Atwater Pond?  How can you tell</w:t>
      </w:r>
      <w:r w:rsidR="00A13001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?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How many buildings are shown on the map?</w:t>
      </w:r>
      <w:r w:rsidR="00A13001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__________</w:t>
      </w: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Where is the swamp located?  Be sure to state direction in regards to location of swamp relative to nearby terrain.</w:t>
      </w: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A13001" w:rsidP="00A13001">
      <w:pPr>
        <w:pStyle w:val="NormalWeb"/>
        <w:ind w:left="720"/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What is the length of Route 1 on this map?</w:t>
      </w:r>
      <w:r w:rsidR="00A13001"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 xml:space="preserve"> ____________________</w:t>
      </w:r>
    </w:p>
    <w:p w:rsidR="00A13001" w:rsidRPr="002A0A17" w:rsidRDefault="001135F1" w:rsidP="00A13001">
      <w:pPr>
        <w:pStyle w:val="NormalWeb"/>
        <w:numPr>
          <w:ilvl w:val="0"/>
          <w:numId w:val="2"/>
        </w:numPr>
        <w:contextualSpacing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How far is it from the buildings on Route 1 to Atwater Pond?  In what direction would one walk to get there?</w:t>
      </w:r>
    </w:p>
    <w:p w:rsidR="00A13001" w:rsidRPr="002A0A17" w:rsidRDefault="00A13001" w:rsidP="002D34D8">
      <w:pPr>
        <w:pStyle w:val="NormalWeb"/>
        <w:ind w:left="720"/>
        <w:jc w:val="center"/>
        <w:rPr>
          <w:rFonts w:asciiTheme="minorHAnsi" w:hAnsiTheme="minorHAnsi"/>
          <w:b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br w:type="page"/>
      </w:r>
      <w:r w:rsidR="002A0A17" w:rsidRPr="002A0A17">
        <w:rPr>
          <w:rFonts w:asciiTheme="minorHAnsi" w:hAnsiTheme="minorHAnsi"/>
          <w:noProof/>
        </w:rPr>
        <w:lastRenderedPageBreak/>
        <w:drawing>
          <wp:inline distT="0" distB="0" distL="0" distR="0">
            <wp:extent cx="5943673" cy="5337544"/>
            <wp:effectExtent l="19050" t="0" r="0" b="0"/>
            <wp:docPr id="1" name="Picture 18" descr="http://www.sir-ray.com/Topographic%20Map%20Review%20Lab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ir-ray.com/Topographic%20Map%20Review%20Lab_files/image00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4D8" w:rsidRPr="002A0A17">
        <w:rPr>
          <w:rFonts w:asciiTheme="minorHAnsi" w:hAnsiTheme="minorHAnsi"/>
          <w:b/>
          <w:color w:val="000000"/>
          <w:sz w:val="27"/>
          <w:szCs w:val="27"/>
          <w:shd w:val="clear" w:color="auto" w:fill="FFFFFF"/>
        </w:rPr>
        <w:t>Topography Activity #3</w:t>
      </w:r>
    </w:p>
    <w:p w:rsidR="002D34D8" w:rsidRPr="002A0A17" w:rsidRDefault="002D34D8" w:rsidP="00A13001">
      <w:pPr>
        <w:pStyle w:val="NormalWeb"/>
        <w:ind w:left="720"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</w:p>
    <w:p w:rsidR="002D34D8" w:rsidRPr="002A0A17" w:rsidRDefault="002D34D8" w:rsidP="00A13001">
      <w:pPr>
        <w:pStyle w:val="NormalWeb"/>
        <w:ind w:left="720"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2A0A17">
        <w:rPr>
          <w:rFonts w:asciiTheme="minorHAnsi" w:hAnsiTheme="minorHAnsi"/>
          <w:b/>
          <w:color w:val="000000"/>
          <w:sz w:val="27"/>
          <w:szCs w:val="27"/>
          <w:u w:val="single"/>
          <w:shd w:val="clear" w:color="auto" w:fill="FFFFFF"/>
        </w:rPr>
        <w:t>Questions</w:t>
      </w:r>
      <w:r w:rsidRPr="002A0A17">
        <w:rPr>
          <w:rFonts w:asciiTheme="minorHAnsi" w:hAnsiTheme="minorHAnsi"/>
          <w:color w:val="000000"/>
          <w:sz w:val="27"/>
          <w:szCs w:val="27"/>
          <w:shd w:val="clear" w:color="auto" w:fill="FFFFFF"/>
        </w:rPr>
        <w:t>:</w:t>
      </w:r>
    </w:p>
    <w:p w:rsidR="002D34D8" w:rsidRPr="002A0A17" w:rsidRDefault="002D34D8" w:rsidP="002A0A17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What is the contour interval of this map? __________</w:t>
      </w:r>
    </w:p>
    <w:p w:rsidR="002D34D8" w:rsidRPr="002A0A17" w:rsidRDefault="002D34D8" w:rsidP="002A0A17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What is the highest elevation? __________</w:t>
      </w:r>
      <w:proofErr w:type="gramStart"/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  Lowest</w:t>
      </w:r>
      <w:proofErr w:type="gramEnd"/>
      <w:r w:rsidRPr="002A0A17">
        <w:rPr>
          <w:rFonts w:asciiTheme="minorHAnsi" w:eastAsia="Times New Roman" w:hAnsiTheme="minorHAnsi"/>
          <w:color w:val="000000"/>
          <w:sz w:val="27"/>
          <w:szCs w:val="27"/>
        </w:rPr>
        <w:t xml:space="preserve"> elevation? __________</w:t>
      </w:r>
    </w:p>
    <w:p w:rsidR="002D34D8" w:rsidRPr="002A0A17" w:rsidRDefault="002D34D8" w:rsidP="002A0A17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Measure the distance, in centimeters, from Point A to Point B. __________</w:t>
      </w:r>
    </w:p>
    <w:p w:rsidR="002D34D8" w:rsidRPr="002A0A17" w:rsidRDefault="002D34D8" w:rsidP="002A0A17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Convert this distance into miles using the scale provided below the map: __________</w:t>
      </w:r>
    </w:p>
    <w:p w:rsidR="002D34D8" w:rsidRPr="002A0A17" w:rsidRDefault="002D34D8" w:rsidP="002A0A17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Repeat numbers 3 and 4 for Point C to Point D.</w:t>
      </w:r>
    </w:p>
    <w:p w:rsidR="002D34D8" w:rsidRPr="002A0A17" w:rsidRDefault="002D34D8" w:rsidP="002A0A17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asciiTheme="minorHAnsi" w:eastAsia="Times New Roman" w:hAnsiTheme="minorHAnsi" w:cs="Arial"/>
          <w:color w:val="000000"/>
          <w:sz w:val="27"/>
          <w:szCs w:val="27"/>
        </w:rPr>
      </w:pPr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cm distance: __________     miles: __________</w:t>
      </w:r>
    </w:p>
    <w:p w:rsidR="002D34D8" w:rsidRPr="002A0A17" w:rsidRDefault="002D34D8" w:rsidP="002A0A17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Determine the elevation at Point C: __________ and Point D: __________ Difference (D-C): __________</w:t>
      </w:r>
    </w:p>
    <w:p w:rsidR="002D34D8" w:rsidRPr="002A0A17" w:rsidRDefault="002D34D8" w:rsidP="002A0A17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Calculate the elevation gradient between Point C and Point D: __________</w:t>
      </w:r>
    </w:p>
    <w:p w:rsidR="002A0A17" w:rsidRPr="002A0A17" w:rsidRDefault="002D34D8" w:rsidP="002A0A17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asciiTheme="minorHAnsi" w:eastAsia="Times New Roman" w:hAnsiTheme="minorHAnsi"/>
          <w:color w:val="000000"/>
          <w:sz w:val="27"/>
          <w:szCs w:val="27"/>
        </w:rPr>
      </w:pPr>
      <w:proofErr w:type="gramStart"/>
      <w:r w:rsidRPr="002A0A17">
        <w:rPr>
          <w:rFonts w:asciiTheme="minorHAnsi" w:eastAsia="Times New Roman" w:hAnsiTheme="minorHAnsi"/>
          <w:color w:val="000000"/>
          <w:sz w:val="27"/>
          <w:szCs w:val="27"/>
        </w:rPr>
        <w:t>gradient</w:t>
      </w:r>
      <w:proofErr w:type="gramEnd"/>
      <w:r w:rsidRPr="002A0A17">
        <w:rPr>
          <w:rFonts w:asciiTheme="minorHAnsi" w:eastAsia="Times New Roman" w:hAnsiTheme="minorHAnsi"/>
          <w:color w:val="000000"/>
          <w:sz w:val="27"/>
          <w:szCs w:val="27"/>
        </w:rPr>
        <w:t xml:space="preserve"> = difference in field values ÷ distance between points</w:t>
      </w:r>
    </w:p>
    <w:p w:rsidR="002D34D8" w:rsidRPr="002A0A17" w:rsidRDefault="002D34D8" w:rsidP="002A0A17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  <w:r w:rsidRPr="002A0A17">
        <w:rPr>
          <w:rFonts w:asciiTheme="minorHAnsi" w:eastAsia="Times New Roman" w:hAnsiTheme="minorHAnsi"/>
          <w:color w:val="000000"/>
          <w:sz w:val="27"/>
          <w:szCs w:val="27"/>
        </w:rPr>
        <w:lastRenderedPageBreak/>
        <w:t>Draw a profile that describes the elevation across line A-B.</w:t>
      </w:r>
      <w:r w:rsidR="002A0A17">
        <w:rPr>
          <w:rFonts w:asciiTheme="minorHAnsi" w:eastAsia="Times New Roman" w:hAnsiTheme="minorHAnsi"/>
          <w:color w:val="000000"/>
          <w:sz w:val="27"/>
          <w:szCs w:val="27"/>
        </w:rPr>
        <w:t xml:space="preserve">  Have miles in the X-axis and Height (meters) in the Y-axis.  Be as accurate as possible.</w:t>
      </w:r>
    </w:p>
    <w:tbl>
      <w:tblPr>
        <w:tblStyle w:val="TableGrid"/>
        <w:tblW w:w="0" w:type="auto"/>
        <w:tblInd w:w="720" w:type="dxa"/>
        <w:tblLook w:val="04A0"/>
      </w:tblPr>
      <w:tblGrid>
        <w:gridCol w:w="10296"/>
      </w:tblGrid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2A0A17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</w:tbl>
    <w:p w:rsidR="002A0A17" w:rsidRPr="002A0A17" w:rsidRDefault="002A0A17" w:rsidP="002A0A17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  <w:r>
        <w:rPr>
          <w:rStyle w:val="apple-converted-space"/>
          <w:color w:val="000000"/>
          <w:sz w:val="36"/>
          <w:szCs w:val="36"/>
          <w:shd w:val="clear" w:color="auto" w:fill="FFFFFF"/>
        </w:rPr>
        <w:t> </w:t>
      </w:r>
      <w:r w:rsidRPr="002A0A17">
        <w:rPr>
          <w:color w:val="000000"/>
          <w:sz w:val="27"/>
          <w:szCs w:val="27"/>
          <w:shd w:val="clear" w:color="auto" w:fill="FFFFFF"/>
        </w:rPr>
        <w:t>Draw a profile that describes the elevation across line C-D.</w:t>
      </w:r>
      <w:r w:rsidRPr="002A0A17">
        <w:rPr>
          <w:rFonts w:asciiTheme="minorHAnsi" w:eastAsia="Times New Roman" w:hAnsiTheme="minorHAnsi"/>
          <w:color w:val="000000"/>
          <w:sz w:val="20"/>
          <w:szCs w:val="27"/>
        </w:rPr>
        <w:t xml:space="preserve"> </w:t>
      </w:r>
      <w:r>
        <w:rPr>
          <w:rFonts w:asciiTheme="minorHAnsi" w:eastAsia="Times New Roman" w:hAnsiTheme="minorHAnsi"/>
          <w:color w:val="000000"/>
          <w:sz w:val="27"/>
          <w:szCs w:val="27"/>
        </w:rPr>
        <w:t>Have miles in the X-axis and Height (meters) in the Y-axis.  Be as accurate as possible.</w:t>
      </w:r>
    </w:p>
    <w:tbl>
      <w:tblPr>
        <w:tblStyle w:val="TableGrid"/>
        <w:tblW w:w="0" w:type="auto"/>
        <w:tblInd w:w="720" w:type="dxa"/>
        <w:tblLook w:val="04A0"/>
      </w:tblPr>
      <w:tblGrid>
        <w:gridCol w:w="10296"/>
      </w:tblGrid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  <w:tr w:rsidR="002A0A17" w:rsidTr="002A0A17">
        <w:tc>
          <w:tcPr>
            <w:tcW w:w="10296" w:type="dxa"/>
          </w:tcPr>
          <w:p w:rsidR="002A0A17" w:rsidRDefault="002A0A17" w:rsidP="00496699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="Arial"/>
                <w:color w:val="000000"/>
                <w:sz w:val="27"/>
                <w:szCs w:val="27"/>
              </w:rPr>
            </w:pPr>
          </w:p>
        </w:tc>
      </w:tr>
    </w:tbl>
    <w:p w:rsidR="002A0A17" w:rsidRPr="002A0A17" w:rsidRDefault="002A0A17" w:rsidP="002A0A17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000000"/>
          <w:sz w:val="27"/>
          <w:szCs w:val="27"/>
        </w:rPr>
      </w:pPr>
    </w:p>
    <w:sectPr w:rsidR="002A0A17" w:rsidRPr="002A0A17" w:rsidSect="00886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BBD" w:rsidRDefault="009E5BBD" w:rsidP="004E2DCA">
      <w:pPr>
        <w:spacing w:after="0" w:line="240" w:lineRule="auto"/>
      </w:pPr>
      <w:r>
        <w:separator/>
      </w:r>
    </w:p>
  </w:endnote>
  <w:endnote w:type="continuationSeparator" w:id="0">
    <w:p w:rsidR="009E5BBD" w:rsidRDefault="009E5BBD" w:rsidP="004E2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BBD" w:rsidRDefault="009E5BBD" w:rsidP="004E2DCA">
      <w:pPr>
        <w:spacing w:after="0" w:line="240" w:lineRule="auto"/>
      </w:pPr>
      <w:r>
        <w:separator/>
      </w:r>
    </w:p>
  </w:footnote>
  <w:footnote w:type="continuationSeparator" w:id="0">
    <w:p w:rsidR="009E5BBD" w:rsidRDefault="009E5BBD" w:rsidP="004E2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4534"/>
    <w:multiLevelType w:val="hybridMultilevel"/>
    <w:tmpl w:val="7B7A78C0"/>
    <w:lvl w:ilvl="0" w:tplc="4F9CA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7915B8"/>
    <w:multiLevelType w:val="hybridMultilevel"/>
    <w:tmpl w:val="E1226E1E"/>
    <w:lvl w:ilvl="0" w:tplc="4F9CA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16638"/>
    <w:multiLevelType w:val="hybridMultilevel"/>
    <w:tmpl w:val="894A5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1F429C"/>
    <w:multiLevelType w:val="hybridMultilevel"/>
    <w:tmpl w:val="B11891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0F50EC"/>
    <w:multiLevelType w:val="multilevel"/>
    <w:tmpl w:val="709A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4A1"/>
    <w:rsid w:val="000840C8"/>
    <w:rsid w:val="001135F1"/>
    <w:rsid w:val="0025600C"/>
    <w:rsid w:val="002A0A17"/>
    <w:rsid w:val="002D34D8"/>
    <w:rsid w:val="004E2DCA"/>
    <w:rsid w:val="00681A2E"/>
    <w:rsid w:val="00885DDB"/>
    <w:rsid w:val="0088681B"/>
    <w:rsid w:val="009E5BBD"/>
    <w:rsid w:val="00A13001"/>
    <w:rsid w:val="00A84382"/>
    <w:rsid w:val="00FC7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38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5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135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2D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DCA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E2D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DCA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A13001"/>
    <w:pPr>
      <w:ind w:left="720"/>
    </w:pPr>
  </w:style>
  <w:style w:type="table" w:styleId="TableGrid">
    <w:name w:val="Table Grid"/>
    <w:basedOn w:val="TableNormal"/>
    <w:uiPriority w:val="59"/>
    <w:rsid w:val="002A0A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2A0A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sir-ray.com/IMG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sir-ray.com/legend.gi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http://www.sir-ray.com/IMG_0001_NEW.jpg" TargetMode="External"/><Relationship Id="rId14" Type="http://schemas.openxmlformats.org/officeDocument/2006/relationships/image" Target="media/image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ham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15</TotalTime>
  <Pages>6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 Lockett</dc:creator>
  <cp:lastModifiedBy>Graham Lockett</cp:lastModifiedBy>
  <cp:revision>3</cp:revision>
  <cp:lastPrinted>2011-10-03T14:48:00Z</cp:lastPrinted>
  <dcterms:created xsi:type="dcterms:W3CDTF">2014-09-09T06:20:00Z</dcterms:created>
  <dcterms:modified xsi:type="dcterms:W3CDTF">2014-09-09T06:27:00Z</dcterms:modified>
</cp:coreProperties>
</file>